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D15" w:rsidRDefault="00CE3FBE">
      <w:pPr>
        <w:pStyle w:val="Heading1"/>
        <w:tabs>
          <w:tab w:val="center" w:pos="7236"/>
        </w:tabs>
        <w:spacing w:after="5" w:line="250" w:lineRule="auto"/>
        <w:ind w:left="-15"/>
      </w:pPr>
      <w:r>
        <w:rPr>
          <w:sz w:val="24"/>
        </w:rPr>
        <w:t xml:space="preserve">      </w:t>
      </w:r>
      <w:r w:rsidR="0020118B">
        <w:rPr>
          <w:sz w:val="24"/>
        </w:rPr>
        <w:t xml:space="preserve">Policy Agreed: </w:t>
      </w:r>
      <w:proofErr w:type="gramStart"/>
      <w:r w:rsidR="0020118B">
        <w:rPr>
          <w:sz w:val="24"/>
        </w:rPr>
        <w:t>October  2018</w:t>
      </w:r>
      <w:proofErr w:type="gramEnd"/>
      <w:r>
        <w:rPr>
          <w:sz w:val="24"/>
        </w:rPr>
        <w:tab/>
        <w:t xml:space="preserve">                    </w:t>
      </w:r>
      <w:r w:rsidR="0020118B">
        <w:rPr>
          <w:sz w:val="24"/>
        </w:rPr>
        <w:t xml:space="preserve">        Review Date: October</w:t>
      </w:r>
      <w:r w:rsidR="00602EB9">
        <w:rPr>
          <w:sz w:val="24"/>
        </w:rPr>
        <w:t xml:space="preserve"> 2020</w:t>
      </w:r>
      <w:bookmarkStart w:id="0" w:name="_GoBack"/>
      <w:bookmarkEnd w:id="0"/>
      <w:r>
        <w:rPr>
          <w:sz w:val="24"/>
        </w:rPr>
        <w:t xml:space="preserve">   </w:t>
      </w:r>
    </w:p>
    <w:p w:rsidR="00AD5D15" w:rsidRDefault="00CE3FBE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5D15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3338195</wp:posOffset>
            </wp:positionH>
            <wp:positionV relativeFrom="paragraph">
              <wp:posOffset>17145</wp:posOffset>
            </wp:positionV>
            <wp:extent cx="1189355" cy="15474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7" r="25388" b="60281"/>
                    <a:stretch/>
                  </pic:blipFill>
                  <pic:spPr bwMode="auto">
                    <a:xfrm>
                      <a:off x="0" y="0"/>
                      <a:ext cx="118935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BE">
        <w:rPr>
          <w:rFonts w:ascii="Times New Roman" w:eastAsia="Times New Roman" w:hAnsi="Times New Roman" w:cs="Times New Roman"/>
          <w:sz w:val="20"/>
        </w:rPr>
        <w:t xml:space="preserve"> </w:t>
      </w: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  <w:rPr>
          <w:rFonts w:ascii="Times New Roman" w:eastAsia="Times New Roman" w:hAnsi="Times New Roman" w:cs="Times New Roman"/>
          <w:sz w:val="20"/>
        </w:rPr>
      </w:pPr>
    </w:p>
    <w:p w:rsidR="0020118B" w:rsidRDefault="0020118B">
      <w:pPr>
        <w:spacing w:after="0" w:line="259" w:lineRule="auto"/>
        <w:ind w:left="0" w:right="4032" w:firstLine="0"/>
      </w:pPr>
    </w:p>
    <w:p w:rsidR="00AD5D15" w:rsidRDefault="00AD5D15">
      <w:pPr>
        <w:spacing w:after="11" w:line="259" w:lineRule="auto"/>
        <w:ind w:left="4319" w:firstLine="0"/>
      </w:pPr>
    </w:p>
    <w:p w:rsidR="0020118B" w:rsidRDefault="0020118B">
      <w:pPr>
        <w:spacing w:after="11" w:line="259" w:lineRule="auto"/>
        <w:ind w:left="4319" w:firstLine="0"/>
      </w:pPr>
    </w:p>
    <w:p w:rsidR="00AD5D15" w:rsidRPr="0020118B" w:rsidRDefault="0020118B" w:rsidP="0020118B">
      <w:pPr>
        <w:spacing w:after="43" w:line="259" w:lineRule="auto"/>
        <w:ind w:left="131" w:firstLine="0"/>
        <w:jc w:val="center"/>
        <w:rPr>
          <w:b/>
          <w:sz w:val="28"/>
        </w:rPr>
      </w:pPr>
      <w:r>
        <w:rPr>
          <w:b/>
          <w:sz w:val="28"/>
        </w:rPr>
        <w:t xml:space="preserve">    ‘</w:t>
      </w:r>
      <w:r>
        <w:rPr>
          <w:b/>
          <w:i/>
          <w:sz w:val="28"/>
        </w:rPr>
        <w:t>Living, Learning Together’</w:t>
      </w:r>
    </w:p>
    <w:p w:rsidR="00AD5D15" w:rsidRDefault="00CE3FBE">
      <w:pPr>
        <w:spacing w:after="0" w:line="259" w:lineRule="auto"/>
        <w:ind w:left="468" w:firstLine="0"/>
      </w:pPr>
      <w:r>
        <w:rPr>
          <w:b/>
          <w:i/>
          <w:sz w:val="28"/>
        </w:rPr>
        <w:t xml:space="preserve">                             </w:t>
      </w:r>
      <w:r w:rsidR="0020118B">
        <w:rPr>
          <w:b/>
          <w:i/>
          <w:sz w:val="28"/>
        </w:rPr>
        <w:t xml:space="preserve">              </w:t>
      </w:r>
      <w:r>
        <w:rPr>
          <w:b/>
          <w:i/>
          <w:sz w:val="36"/>
        </w:rPr>
        <w:t xml:space="preserve"> </w:t>
      </w:r>
    </w:p>
    <w:p w:rsidR="00AD5D15" w:rsidRDefault="00CE3FBE">
      <w:pPr>
        <w:spacing w:after="203" w:line="259" w:lineRule="auto"/>
        <w:ind w:left="108" w:firstLine="0"/>
      </w:pPr>
      <w:r>
        <w:rPr>
          <w:b/>
          <w:sz w:val="28"/>
        </w:rPr>
        <w:t xml:space="preserve"> </w:t>
      </w:r>
    </w:p>
    <w:p w:rsidR="00AD5D15" w:rsidRPr="006F123E" w:rsidRDefault="00CE3FBE" w:rsidP="00CE3FBE">
      <w:pPr>
        <w:pStyle w:val="Heading1"/>
        <w:ind w:left="0"/>
        <w:rPr>
          <w:sz w:val="44"/>
        </w:rPr>
      </w:pPr>
      <w:r w:rsidRPr="006F123E">
        <w:rPr>
          <w:sz w:val="44"/>
        </w:rPr>
        <w:t xml:space="preserve">Pick Up Policy / Safeguarding Children </w:t>
      </w:r>
    </w:p>
    <w:p w:rsidR="00AD5D15" w:rsidRPr="006F123E" w:rsidRDefault="00CE3FBE">
      <w:pPr>
        <w:spacing w:after="0" w:line="259" w:lineRule="auto"/>
        <w:ind w:left="210" w:firstLine="0"/>
        <w:jc w:val="center"/>
        <w:rPr>
          <w:sz w:val="20"/>
        </w:rPr>
      </w:pPr>
      <w:r w:rsidRPr="006F123E">
        <w:rPr>
          <w:b/>
          <w:sz w:val="22"/>
        </w:rPr>
        <w:t xml:space="preserve"> </w:t>
      </w:r>
    </w:p>
    <w:p w:rsidR="00AD5D15" w:rsidRPr="006F123E" w:rsidRDefault="00CE3FBE">
      <w:pPr>
        <w:ind w:left="118" w:hanging="10"/>
        <w:rPr>
          <w:sz w:val="20"/>
        </w:rPr>
      </w:pPr>
      <w:r w:rsidRPr="006F123E">
        <w:rPr>
          <w:b/>
          <w:sz w:val="20"/>
        </w:rPr>
        <w:t xml:space="preserve">In the interests of the children’s safety, it is important that everyone in school is clear </w:t>
      </w:r>
      <w:proofErr w:type="gramStart"/>
      <w:r w:rsidRPr="006F123E">
        <w:rPr>
          <w:b/>
          <w:sz w:val="20"/>
        </w:rPr>
        <w:t>about  pick</w:t>
      </w:r>
      <w:proofErr w:type="gramEnd"/>
      <w:r w:rsidRPr="006F123E">
        <w:rPr>
          <w:b/>
          <w:sz w:val="20"/>
        </w:rPr>
        <w:t xml:space="preserve">-up/collection routines and therefore we ask for your support in following the guidelines:  </w:t>
      </w:r>
      <w:r w:rsidRPr="006F123E">
        <w:rPr>
          <w:sz w:val="20"/>
        </w:rPr>
        <w:t xml:space="preserve"> </w:t>
      </w:r>
      <w:r w:rsidRPr="006F123E">
        <w:rPr>
          <w:b/>
          <w:sz w:val="20"/>
        </w:rPr>
        <w:t xml:space="preserve"> </w:t>
      </w:r>
    </w:p>
    <w:p w:rsidR="00AD5D15" w:rsidRPr="006F123E" w:rsidRDefault="00CE3FBE">
      <w:pPr>
        <w:spacing w:line="259" w:lineRule="auto"/>
        <w:ind w:left="91" w:firstLine="0"/>
        <w:rPr>
          <w:sz w:val="20"/>
        </w:rPr>
      </w:pPr>
      <w:r w:rsidRPr="006F123E">
        <w:rPr>
          <w:sz w:val="20"/>
        </w:rPr>
        <w:t xml:space="preserve"> </w:t>
      </w:r>
    </w:p>
    <w:p w:rsidR="00AD5D15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It is important your child fully understands who is collecting them from school; </w:t>
      </w:r>
    </w:p>
    <w:p w:rsidR="00AD5D15" w:rsidRPr="006F123E" w:rsidRDefault="00CE3FBE">
      <w:pPr>
        <w:spacing w:after="35" w:line="259" w:lineRule="auto"/>
        <w:ind w:left="708" w:firstLine="0"/>
        <w:rPr>
          <w:sz w:val="20"/>
        </w:rPr>
      </w:pPr>
      <w:r w:rsidRPr="006F123E">
        <w:rPr>
          <w:sz w:val="20"/>
        </w:rPr>
        <w:t xml:space="preserve"> </w:t>
      </w:r>
    </w:p>
    <w:p w:rsidR="00AD5D15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Your child’s class teacher should be informed of any change to the normal daily pick-up arrangement; </w:t>
      </w:r>
    </w:p>
    <w:p w:rsidR="006F123E" w:rsidRPr="006F123E" w:rsidRDefault="006F123E" w:rsidP="006F123E">
      <w:pPr>
        <w:pStyle w:val="ListParagraph"/>
        <w:rPr>
          <w:sz w:val="20"/>
        </w:rPr>
      </w:pPr>
    </w:p>
    <w:p w:rsidR="006F123E" w:rsidRPr="006F123E" w:rsidRDefault="006F123E" w:rsidP="006F123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No-one under the age of 15 should be given responsibility for bringing or picking up a child from Maghera primary School; </w:t>
      </w:r>
    </w:p>
    <w:p w:rsidR="006F123E" w:rsidRPr="006F123E" w:rsidRDefault="006F123E" w:rsidP="006F123E">
      <w:pPr>
        <w:pStyle w:val="ListParagraph"/>
        <w:rPr>
          <w:sz w:val="20"/>
        </w:rPr>
      </w:pPr>
    </w:p>
    <w:p w:rsidR="006F123E" w:rsidRPr="006F123E" w:rsidRDefault="006F123E" w:rsidP="006F123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>No child in Foundation or Key Stage 1 will be allowed to walk home alone.</w:t>
      </w:r>
    </w:p>
    <w:p w:rsidR="00AD5D15" w:rsidRPr="006F123E" w:rsidRDefault="00AD5D15" w:rsidP="006F123E">
      <w:pPr>
        <w:spacing w:after="0" w:line="259" w:lineRule="auto"/>
        <w:ind w:left="0" w:firstLine="0"/>
        <w:rPr>
          <w:sz w:val="20"/>
        </w:rPr>
      </w:pPr>
    </w:p>
    <w:p w:rsidR="00AD5D15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If you are unavoidably </w:t>
      </w:r>
      <w:proofErr w:type="gramStart"/>
      <w:r w:rsidRPr="006F123E">
        <w:rPr>
          <w:sz w:val="20"/>
        </w:rPr>
        <w:t>delayed</w:t>
      </w:r>
      <w:proofErr w:type="gramEnd"/>
      <w:r w:rsidRPr="006F123E">
        <w:rPr>
          <w:sz w:val="20"/>
        </w:rPr>
        <w:t xml:space="preserve"> please phone the office and let us know a.s.a.p. and we will take an appropriate course of action; </w:t>
      </w:r>
    </w:p>
    <w:p w:rsidR="00CE3FBE" w:rsidRPr="006F123E" w:rsidRDefault="00CE3FBE" w:rsidP="00CE3FBE">
      <w:pPr>
        <w:pStyle w:val="ListParagraph"/>
        <w:rPr>
          <w:sz w:val="20"/>
        </w:rPr>
      </w:pPr>
    </w:p>
    <w:p w:rsidR="00CE3FBE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>For pupils in P1/2 the person picking up the child should wait at the P1 entrance or stand at the school railings in line of sight of staff dismissing children in the playground.</w:t>
      </w:r>
    </w:p>
    <w:p w:rsidR="00AD5D15" w:rsidRPr="006F123E" w:rsidRDefault="00CE3FBE">
      <w:pPr>
        <w:spacing w:after="0" w:line="259" w:lineRule="auto"/>
        <w:ind w:left="108" w:firstLine="0"/>
        <w:rPr>
          <w:sz w:val="20"/>
        </w:rPr>
      </w:pPr>
      <w:r w:rsidRPr="006F123E">
        <w:rPr>
          <w:sz w:val="20"/>
        </w:rPr>
        <w:t xml:space="preserve"> </w:t>
      </w:r>
    </w:p>
    <w:p w:rsidR="00AD5D15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Please advise your child that, if you do not arrive, </w:t>
      </w:r>
      <w:r w:rsidR="0020118B" w:rsidRPr="006F123E">
        <w:rPr>
          <w:sz w:val="20"/>
        </w:rPr>
        <w:t>he/she should make this know</w:t>
      </w:r>
      <w:r w:rsidR="006F123E" w:rsidRPr="006F123E">
        <w:rPr>
          <w:sz w:val="20"/>
        </w:rPr>
        <w:t>n</w:t>
      </w:r>
      <w:r w:rsidR="0020118B" w:rsidRPr="006F123E">
        <w:rPr>
          <w:sz w:val="20"/>
        </w:rPr>
        <w:t xml:space="preserve"> to a member of staff and wait under their supervision.</w:t>
      </w:r>
      <w:r w:rsidRPr="006F123E">
        <w:rPr>
          <w:sz w:val="20"/>
        </w:rPr>
        <w:t xml:space="preserve"> This will reinforce what we are telling them in school and will avoid unnecessary worry;</w:t>
      </w:r>
      <w:r w:rsidRPr="006F123E">
        <w:rPr>
          <w:i/>
          <w:sz w:val="20"/>
        </w:rPr>
        <w:t xml:space="preserve"> </w:t>
      </w:r>
    </w:p>
    <w:p w:rsidR="00AD5D15" w:rsidRPr="006F123E" w:rsidRDefault="00CE3FBE">
      <w:pPr>
        <w:spacing w:after="18" w:line="259" w:lineRule="auto"/>
        <w:ind w:left="828" w:firstLine="0"/>
        <w:rPr>
          <w:sz w:val="20"/>
        </w:rPr>
      </w:pPr>
      <w:r w:rsidRPr="006F123E">
        <w:rPr>
          <w:i/>
          <w:sz w:val="20"/>
        </w:rPr>
        <w:t xml:space="preserve"> </w:t>
      </w:r>
    </w:p>
    <w:p w:rsidR="00AD5D15" w:rsidRPr="006F123E" w:rsidRDefault="00CE3FBE">
      <w:pPr>
        <w:numPr>
          <w:ilvl w:val="0"/>
          <w:numId w:val="1"/>
        </w:numPr>
        <w:ind w:hanging="425"/>
        <w:rPr>
          <w:sz w:val="20"/>
        </w:rPr>
      </w:pPr>
      <w:r w:rsidRPr="006F123E">
        <w:rPr>
          <w:sz w:val="20"/>
        </w:rPr>
        <w:t xml:space="preserve">In the interests of the children’s safety, to avoid the potential of accidents and to ensure easy access for emergency vehicles, the </w:t>
      </w:r>
      <w:r w:rsidR="0020118B" w:rsidRPr="006F123E">
        <w:rPr>
          <w:sz w:val="20"/>
        </w:rPr>
        <w:t xml:space="preserve">staff </w:t>
      </w:r>
      <w:r w:rsidRPr="006F123E">
        <w:rPr>
          <w:sz w:val="20"/>
        </w:rPr>
        <w:t>car park must not be used to drop off chil</w:t>
      </w:r>
      <w:r w:rsidR="0020118B" w:rsidRPr="006F123E">
        <w:rPr>
          <w:sz w:val="20"/>
        </w:rPr>
        <w:t>dren before school or collect</w:t>
      </w:r>
      <w:r w:rsidRPr="006F123E">
        <w:rPr>
          <w:sz w:val="20"/>
        </w:rPr>
        <w:t xml:space="preserve"> children at the end of school (this also applies to after school activities). </w:t>
      </w:r>
      <w:r w:rsidR="0020118B" w:rsidRPr="006F123E">
        <w:rPr>
          <w:sz w:val="20"/>
        </w:rPr>
        <w:t xml:space="preserve">The car park entrance must not be used to turn. </w:t>
      </w:r>
      <w:r w:rsidRPr="006F123E">
        <w:rPr>
          <w:sz w:val="20"/>
        </w:rPr>
        <w:t>The only exception should be if a prior arrangement has b</w:t>
      </w:r>
      <w:r w:rsidR="0020118B" w:rsidRPr="006F123E">
        <w:rPr>
          <w:sz w:val="20"/>
        </w:rPr>
        <w:t>een approved by the Principal for those in receipt of a Disabled Badge.</w:t>
      </w:r>
    </w:p>
    <w:p w:rsidR="00AD5D15" w:rsidRPr="006F123E" w:rsidRDefault="00CE3FBE">
      <w:pPr>
        <w:spacing w:after="0" w:line="259" w:lineRule="auto"/>
        <w:ind w:left="108" w:firstLine="0"/>
        <w:rPr>
          <w:sz w:val="20"/>
        </w:rPr>
      </w:pPr>
      <w:r w:rsidRPr="006F123E">
        <w:rPr>
          <w:sz w:val="20"/>
        </w:rPr>
        <w:t xml:space="preserve"> </w:t>
      </w:r>
    </w:p>
    <w:p w:rsidR="00AD5D15" w:rsidRPr="006F123E" w:rsidRDefault="00CE3FBE">
      <w:pPr>
        <w:ind w:left="108" w:firstLine="0"/>
        <w:rPr>
          <w:sz w:val="20"/>
        </w:rPr>
      </w:pPr>
      <w:r w:rsidRPr="006F123E">
        <w:rPr>
          <w:sz w:val="20"/>
        </w:rPr>
        <w:t xml:space="preserve">It is school policy that children in P1-P3 classes should be collected by an adult unless otherwise agreed through discussion with the Principal. </w:t>
      </w:r>
    </w:p>
    <w:p w:rsidR="00AD5D15" w:rsidRPr="006F123E" w:rsidRDefault="00CE3FBE">
      <w:pPr>
        <w:spacing w:after="16" w:line="259" w:lineRule="auto"/>
        <w:ind w:left="108" w:firstLine="0"/>
        <w:rPr>
          <w:sz w:val="20"/>
        </w:rPr>
      </w:pPr>
      <w:r w:rsidRPr="006F123E">
        <w:rPr>
          <w:sz w:val="20"/>
        </w:rPr>
        <w:t xml:space="preserve"> </w:t>
      </w:r>
    </w:p>
    <w:p w:rsidR="00AD5D15" w:rsidRPr="006F123E" w:rsidRDefault="00CE3FBE">
      <w:pPr>
        <w:pStyle w:val="Heading2"/>
        <w:rPr>
          <w:sz w:val="22"/>
        </w:rPr>
      </w:pPr>
      <w:r w:rsidRPr="006F123E">
        <w:rPr>
          <w:sz w:val="22"/>
        </w:rPr>
        <w:t>Monitoring and Evaluating the Policy</w:t>
      </w:r>
      <w:r w:rsidRPr="006F123E">
        <w:rPr>
          <w:sz w:val="22"/>
          <w:u w:val="none"/>
        </w:rPr>
        <w:t xml:space="preserve"> </w:t>
      </w:r>
    </w:p>
    <w:p w:rsidR="00AD5D15" w:rsidRPr="006F123E" w:rsidRDefault="00CE3FBE" w:rsidP="006F123E">
      <w:pPr>
        <w:ind w:left="108" w:firstLine="0"/>
        <w:rPr>
          <w:sz w:val="20"/>
        </w:rPr>
      </w:pPr>
      <w:r w:rsidRPr="006F123E">
        <w:rPr>
          <w:sz w:val="20"/>
        </w:rPr>
        <w:t xml:space="preserve">This policy will be reviewed every three years or as required due to changes in guidelines/legislation or practice within school.  </w:t>
      </w:r>
      <w:r>
        <w:rPr>
          <w:i/>
        </w:rPr>
        <w:t xml:space="preserve"> </w:t>
      </w:r>
      <w:r>
        <w:t xml:space="preserve"> </w:t>
      </w:r>
    </w:p>
    <w:sectPr w:rsidR="00AD5D15" w:rsidRPr="006F123E">
      <w:pgSz w:w="11906" w:h="16838"/>
      <w:pgMar w:top="1440" w:right="1006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82A8F"/>
    <w:multiLevelType w:val="hybridMultilevel"/>
    <w:tmpl w:val="B600D262"/>
    <w:lvl w:ilvl="0" w:tplc="83B8C83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C180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889AC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6AB6BC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58EA32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EC78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0EACC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8CCCD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A403B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15"/>
    <w:rsid w:val="0020118B"/>
    <w:rsid w:val="006010FB"/>
    <w:rsid w:val="00602EB9"/>
    <w:rsid w:val="006F123E"/>
    <w:rsid w:val="00AD5D15"/>
    <w:rsid w:val="00CE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1308A"/>
  <w15:docId w15:val="{17078E54-2D92-493F-95FF-B78517CCC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718" w:hanging="435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8"/>
      <w:outlineLvl w:val="0"/>
    </w:pPr>
    <w:rPr>
      <w:rFonts w:ascii="Arial" w:eastAsia="Arial" w:hAnsi="Arial" w:cs="Arial"/>
      <w:b/>
      <w:color w:val="000000"/>
      <w:sz w:val="5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8"/>
      <w:outlineLvl w:val="1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5" w:line="250" w:lineRule="auto"/>
      <w:ind w:left="10" w:hanging="10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8"/>
      <w:u w:val="single" w:color="00000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52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CE3F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62FB1872</Template>
  <TotalTime>0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DUFF</dc:creator>
  <cp:keywords/>
  <cp:lastModifiedBy>D WINTERS</cp:lastModifiedBy>
  <cp:revision>2</cp:revision>
  <dcterms:created xsi:type="dcterms:W3CDTF">2018-11-09T14:09:00Z</dcterms:created>
  <dcterms:modified xsi:type="dcterms:W3CDTF">2018-11-09T14:09:00Z</dcterms:modified>
</cp:coreProperties>
</file>